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727"/>
        <w:tblW w:w="3994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451"/>
        <w:gridCol w:w="1725"/>
        <w:gridCol w:w="3451"/>
      </w:tblGrid>
      <w:tr w:rsidR="00B93E3C" w:rsidRPr="00C07EEB" w14:paraId="7200CE1C" w14:textId="77777777" w:rsidTr="00B93E3C">
        <w:trPr>
          <w:trHeight w:val="5179"/>
        </w:trPr>
        <w:tc>
          <w:tcPr>
            <w:tcW w:w="8627" w:type="dxa"/>
            <w:gridSpan w:val="3"/>
            <w:vAlign w:val="center"/>
          </w:tcPr>
          <w:p w14:paraId="10C11794" w14:textId="77777777" w:rsidR="00B93E3C" w:rsidRPr="00B93E3C" w:rsidRDefault="00B93E3C" w:rsidP="00B93E3C">
            <w:pPr>
              <w:pStyle w:val="Title"/>
              <w:rPr>
                <w:rFonts w:ascii="Calisto MT" w:hAnsi="Calisto MT"/>
                <w:caps w:val="0"/>
                <w:sz w:val="112"/>
                <w:szCs w:val="112"/>
              </w:rPr>
            </w:pPr>
            <w:r w:rsidRPr="00B93E3C">
              <w:rPr>
                <w:rFonts w:ascii="Calisto MT" w:hAnsi="Calisto MT"/>
                <w:caps w:val="0"/>
                <w:sz w:val="112"/>
                <w:szCs w:val="112"/>
              </w:rPr>
              <w:t>Pathfinders</w:t>
            </w:r>
          </w:p>
          <w:p w14:paraId="5AB237BF" w14:textId="77777777" w:rsidR="00B93E3C" w:rsidRPr="00B93E3C" w:rsidRDefault="00B93E3C" w:rsidP="00B93E3C">
            <w:pPr>
              <w:pStyle w:val="Title"/>
              <w:rPr>
                <w:rFonts w:ascii="Calisto MT" w:hAnsi="Calisto MT"/>
                <w:caps w:val="0"/>
                <w:sz w:val="112"/>
                <w:szCs w:val="112"/>
              </w:rPr>
            </w:pPr>
            <w:r w:rsidRPr="00B93E3C">
              <w:rPr>
                <w:rFonts w:ascii="Calisto MT" w:hAnsi="Calisto MT"/>
                <w:caps w:val="0"/>
                <w:sz w:val="112"/>
                <w:szCs w:val="112"/>
              </w:rPr>
              <w:t>Family</w:t>
            </w:r>
          </w:p>
          <w:p w14:paraId="02116FF5" w14:textId="77777777" w:rsidR="00B93E3C" w:rsidRPr="00B93E3C" w:rsidRDefault="00B93E3C" w:rsidP="00B93E3C">
            <w:pPr>
              <w:pStyle w:val="Title"/>
              <w:rPr>
                <w:rFonts w:ascii="Calisto MT" w:hAnsi="Calisto MT"/>
                <w:caps w:val="0"/>
                <w:sz w:val="96"/>
                <w:szCs w:val="96"/>
              </w:rPr>
            </w:pPr>
            <w:r w:rsidRPr="00B93E3C">
              <w:rPr>
                <w:rFonts w:ascii="Calisto MT" w:hAnsi="Calisto MT"/>
                <w:caps w:val="0"/>
                <w:sz w:val="112"/>
                <w:szCs w:val="112"/>
              </w:rPr>
              <w:t>Picnic</w:t>
            </w:r>
          </w:p>
        </w:tc>
      </w:tr>
      <w:tr w:rsidR="00B93E3C" w:rsidRPr="00C07EEB" w14:paraId="603DA75B" w14:textId="77777777" w:rsidTr="00B93E3C">
        <w:trPr>
          <w:trHeight w:val="20"/>
        </w:trPr>
        <w:tc>
          <w:tcPr>
            <w:tcW w:w="3451" w:type="dxa"/>
            <w:vAlign w:val="center"/>
          </w:tcPr>
          <w:p w14:paraId="23F00CA6" w14:textId="77777777" w:rsidR="00B93E3C" w:rsidRPr="00C07EEB" w:rsidRDefault="00B93E3C" w:rsidP="00B93E3C">
            <w:pPr>
              <w:pStyle w:val="RSVP"/>
              <w:rPr>
                <w:rFonts w:ascii="Calisto MT" w:hAnsi="Calisto MT"/>
                <w:sz w:val="4"/>
                <w:szCs w:val="4"/>
              </w:rPr>
            </w:pPr>
          </w:p>
        </w:tc>
        <w:tc>
          <w:tcPr>
            <w:tcW w:w="1725" w:type="dxa"/>
            <w:shd w:val="clear" w:color="auto" w:fill="00B0F0" w:themeFill="accent4"/>
            <w:vAlign w:val="center"/>
          </w:tcPr>
          <w:p w14:paraId="4B220C41" w14:textId="77777777" w:rsidR="00B93E3C" w:rsidRPr="00C07EEB" w:rsidRDefault="00B93E3C" w:rsidP="00B93E3C">
            <w:pPr>
              <w:pStyle w:val="RSVP"/>
              <w:rPr>
                <w:rFonts w:ascii="Calisto MT" w:hAnsi="Calisto MT"/>
                <w:sz w:val="4"/>
                <w:szCs w:val="4"/>
              </w:rPr>
            </w:pPr>
          </w:p>
        </w:tc>
        <w:tc>
          <w:tcPr>
            <w:tcW w:w="3451" w:type="dxa"/>
            <w:vAlign w:val="center"/>
          </w:tcPr>
          <w:p w14:paraId="743CEC2E" w14:textId="77777777" w:rsidR="00B93E3C" w:rsidRPr="00C07EEB" w:rsidRDefault="00B93E3C" w:rsidP="00B93E3C">
            <w:pPr>
              <w:pStyle w:val="RSVP"/>
              <w:rPr>
                <w:rFonts w:ascii="Calisto MT" w:hAnsi="Calisto MT"/>
                <w:sz w:val="4"/>
                <w:szCs w:val="4"/>
              </w:rPr>
            </w:pPr>
          </w:p>
        </w:tc>
      </w:tr>
      <w:tr w:rsidR="00B93E3C" w:rsidRPr="00C07EEB" w14:paraId="0680A1A2" w14:textId="77777777" w:rsidTr="00B93E3C">
        <w:trPr>
          <w:trHeight w:val="2441"/>
        </w:trPr>
        <w:tc>
          <w:tcPr>
            <w:tcW w:w="8627" w:type="dxa"/>
            <w:gridSpan w:val="3"/>
            <w:vAlign w:val="center"/>
          </w:tcPr>
          <w:p w14:paraId="384A37A2" w14:textId="77777777" w:rsidR="00B93E3C" w:rsidRPr="00C07EEB" w:rsidRDefault="00B93E3C" w:rsidP="00B93E3C">
            <w:pPr>
              <w:pStyle w:val="Date"/>
              <w:rPr>
                <w:rFonts w:ascii="Calisto MT" w:hAnsi="Calisto MT"/>
                <w:caps w:val="0"/>
              </w:rPr>
            </w:pPr>
            <w:r w:rsidRPr="00C07EEB">
              <w:rPr>
                <w:rFonts w:ascii="Calisto MT" w:hAnsi="Calisto MT"/>
                <w:caps w:val="0"/>
              </w:rPr>
              <w:t>Sunday, September 17, 2023</w:t>
            </w:r>
          </w:p>
          <w:p w14:paraId="12451912" w14:textId="77777777" w:rsidR="00B93E3C" w:rsidRPr="00C07EEB" w:rsidRDefault="00B93E3C" w:rsidP="00B93E3C">
            <w:pPr>
              <w:pStyle w:val="Date"/>
              <w:rPr>
                <w:rFonts w:ascii="Calisto MT" w:hAnsi="Calisto MT"/>
                <w:caps w:val="0"/>
              </w:rPr>
            </w:pPr>
            <w:r w:rsidRPr="00C07EEB">
              <w:rPr>
                <w:rFonts w:ascii="Calisto MT" w:hAnsi="Calisto MT"/>
                <w:caps w:val="0"/>
              </w:rPr>
              <w:t>11A</w:t>
            </w:r>
            <w:r>
              <w:rPr>
                <w:rFonts w:ascii="Calisto MT" w:hAnsi="Calisto MT"/>
                <w:caps w:val="0"/>
              </w:rPr>
              <w:t>M</w:t>
            </w:r>
            <w:r w:rsidRPr="00C07EEB">
              <w:rPr>
                <w:rFonts w:ascii="Calisto MT" w:hAnsi="Calisto MT"/>
                <w:caps w:val="0"/>
              </w:rPr>
              <w:t xml:space="preserve"> – 4PM</w:t>
            </w:r>
          </w:p>
          <w:p w14:paraId="7FDF8B7F" w14:textId="77777777" w:rsidR="00B93E3C" w:rsidRDefault="00B93E3C" w:rsidP="00B93E3C">
            <w:pPr>
              <w:pStyle w:val="Address"/>
              <w:ind w:left="0"/>
              <w:rPr>
                <w:rFonts w:ascii="Calisto MT" w:hAnsi="Calisto MT"/>
                <w:color w:val="98259B"/>
              </w:rPr>
            </w:pPr>
            <w:r w:rsidRPr="00C07EEB">
              <w:rPr>
                <w:rFonts w:ascii="Calisto MT" w:hAnsi="Calisto MT"/>
              </w:rPr>
              <w:br/>
            </w:r>
            <w:r>
              <w:rPr>
                <w:rFonts w:ascii="Calisto MT" w:hAnsi="Calisto MT"/>
                <w:color w:val="98259B"/>
              </w:rPr>
              <w:t>Northwest Park</w:t>
            </w:r>
          </w:p>
          <w:p w14:paraId="3DF77DAC" w14:textId="77777777" w:rsidR="00B93E3C" w:rsidRPr="00C07EEB" w:rsidRDefault="00B93E3C" w:rsidP="00B93E3C">
            <w:pPr>
              <w:pStyle w:val="Address"/>
              <w:rPr>
                <w:rFonts w:ascii="Calisto MT" w:hAnsi="Calisto MT"/>
                <w:color w:val="98259B"/>
              </w:rPr>
            </w:pPr>
            <w:r w:rsidRPr="00C07EEB">
              <w:rPr>
                <w:rFonts w:ascii="Calisto MT" w:hAnsi="Calisto MT"/>
                <w:color w:val="98259B"/>
              </w:rPr>
              <w:t>448 Tolland Turnpike</w:t>
            </w:r>
          </w:p>
          <w:p w14:paraId="5A9D171C" w14:textId="77777777" w:rsidR="00B93E3C" w:rsidRDefault="00B93E3C" w:rsidP="00B93E3C">
            <w:pPr>
              <w:pStyle w:val="Address"/>
              <w:rPr>
                <w:rFonts w:ascii="Calisto MT" w:hAnsi="Calisto MT"/>
                <w:color w:val="98259B"/>
              </w:rPr>
            </w:pPr>
            <w:r w:rsidRPr="00C07EEB">
              <w:rPr>
                <w:rFonts w:ascii="Calisto MT" w:hAnsi="Calisto MT"/>
                <w:color w:val="98259B"/>
              </w:rPr>
              <w:t>Manchester, CT 06042</w:t>
            </w:r>
          </w:p>
          <w:p w14:paraId="578C6F07" w14:textId="77777777" w:rsidR="00B93E3C" w:rsidRPr="00C07EEB" w:rsidRDefault="00B93E3C" w:rsidP="00B93E3C">
            <w:pPr>
              <w:pStyle w:val="Address"/>
              <w:rPr>
                <w:rFonts w:ascii="Calisto MT" w:hAnsi="Calisto MT"/>
                <w:color w:val="98259B"/>
              </w:rPr>
            </w:pPr>
          </w:p>
          <w:p w14:paraId="418C41ED" w14:textId="77777777" w:rsidR="00B93E3C" w:rsidRDefault="00B93E3C" w:rsidP="00B93E3C">
            <w:pPr>
              <w:pStyle w:val="Address"/>
              <w:rPr>
                <w:rFonts w:ascii="Calisto MT" w:hAnsi="Calisto MT"/>
                <w:color w:val="98259B"/>
              </w:rPr>
            </w:pPr>
            <w:r>
              <w:rPr>
                <w:rFonts w:ascii="Calisto MT" w:hAnsi="Calisto MT"/>
                <w:color w:val="98259B"/>
              </w:rPr>
              <w:t>$10 Per Person!</w:t>
            </w:r>
          </w:p>
          <w:p w14:paraId="3CC9E788" w14:textId="77777777" w:rsidR="00B93E3C" w:rsidRPr="00C07EEB" w:rsidRDefault="00B93E3C" w:rsidP="00B93E3C">
            <w:pPr>
              <w:pStyle w:val="Address"/>
              <w:rPr>
                <w:rFonts w:ascii="Calisto MT" w:hAnsi="Calisto MT"/>
                <w:color w:val="98259B"/>
              </w:rPr>
            </w:pPr>
            <w:r w:rsidRPr="00C07EEB">
              <w:rPr>
                <w:rFonts w:ascii="Calisto MT" w:hAnsi="Calisto MT"/>
                <w:color w:val="98259B"/>
              </w:rPr>
              <w:t>Hot Dogs, Hamburgers, Salads</w:t>
            </w:r>
          </w:p>
          <w:p w14:paraId="28C41C5B" w14:textId="77777777" w:rsidR="00B93E3C" w:rsidRPr="00C07EEB" w:rsidRDefault="00B93E3C" w:rsidP="00B93E3C">
            <w:pPr>
              <w:pStyle w:val="Address"/>
              <w:rPr>
                <w:rFonts w:ascii="Calisto MT" w:hAnsi="Calisto MT"/>
              </w:rPr>
            </w:pPr>
            <w:r w:rsidRPr="00C07EEB">
              <w:rPr>
                <w:rFonts w:ascii="Calisto MT" w:hAnsi="Calisto MT"/>
                <w:color w:val="98259B"/>
              </w:rPr>
              <w:t>(Desserts welcomed)</w:t>
            </w:r>
          </w:p>
        </w:tc>
      </w:tr>
      <w:tr w:rsidR="00B93E3C" w:rsidRPr="00C07EEB" w14:paraId="502121AE" w14:textId="77777777" w:rsidTr="00B93E3C">
        <w:trPr>
          <w:trHeight w:val="20"/>
        </w:trPr>
        <w:tc>
          <w:tcPr>
            <w:tcW w:w="3451" w:type="dxa"/>
            <w:vAlign w:val="center"/>
          </w:tcPr>
          <w:p w14:paraId="0FC57DC6" w14:textId="77777777" w:rsidR="00B93E3C" w:rsidRPr="00C07EEB" w:rsidRDefault="00B93E3C" w:rsidP="00B93E3C">
            <w:pPr>
              <w:pStyle w:val="RSVP"/>
              <w:rPr>
                <w:rFonts w:ascii="Calisto MT" w:hAnsi="Calisto MT"/>
                <w:sz w:val="4"/>
                <w:szCs w:val="4"/>
              </w:rPr>
            </w:pPr>
          </w:p>
        </w:tc>
        <w:tc>
          <w:tcPr>
            <w:tcW w:w="1725" w:type="dxa"/>
            <w:shd w:val="clear" w:color="auto" w:fill="00B0F0" w:themeFill="accent4"/>
            <w:vAlign w:val="center"/>
          </w:tcPr>
          <w:p w14:paraId="2676D811" w14:textId="77777777" w:rsidR="00B93E3C" w:rsidRPr="00C07EEB" w:rsidRDefault="00B93E3C" w:rsidP="00B93E3C">
            <w:pPr>
              <w:pStyle w:val="RSVP"/>
              <w:rPr>
                <w:rFonts w:ascii="Calisto MT" w:hAnsi="Calisto MT"/>
                <w:sz w:val="4"/>
                <w:szCs w:val="4"/>
              </w:rPr>
            </w:pPr>
          </w:p>
        </w:tc>
        <w:tc>
          <w:tcPr>
            <w:tcW w:w="3451" w:type="dxa"/>
            <w:vAlign w:val="center"/>
          </w:tcPr>
          <w:p w14:paraId="384BD46D" w14:textId="77777777" w:rsidR="00B93E3C" w:rsidRPr="00C07EEB" w:rsidRDefault="00B93E3C" w:rsidP="00B93E3C">
            <w:pPr>
              <w:pStyle w:val="RSVP"/>
              <w:rPr>
                <w:rFonts w:ascii="Calisto MT" w:hAnsi="Calisto MT"/>
                <w:sz w:val="4"/>
                <w:szCs w:val="4"/>
              </w:rPr>
            </w:pPr>
          </w:p>
        </w:tc>
      </w:tr>
      <w:tr w:rsidR="00B93E3C" w:rsidRPr="00C07EEB" w14:paraId="6EAC7CBB" w14:textId="77777777" w:rsidTr="00B93E3C">
        <w:trPr>
          <w:trHeight w:val="2663"/>
        </w:trPr>
        <w:tc>
          <w:tcPr>
            <w:tcW w:w="8627" w:type="dxa"/>
            <w:gridSpan w:val="3"/>
            <w:vAlign w:val="center"/>
          </w:tcPr>
          <w:p w14:paraId="2C787A60" w14:textId="6ACCDB2F" w:rsidR="00B93E3C" w:rsidRDefault="00B93E3C" w:rsidP="00B93E3C">
            <w:pPr>
              <w:pStyle w:val="Address"/>
              <w:rPr>
                <w:rFonts w:ascii="Calisto MT" w:hAnsi="Calisto MT"/>
                <w:color w:val="98259B"/>
              </w:rPr>
            </w:pPr>
            <w:r>
              <w:rPr>
                <w:rFonts w:ascii="Calisto MT" w:hAnsi="Calisto MT"/>
                <w:color w:val="98259B"/>
              </w:rPr>
              <w:t>B.Y.O.C. (Bring Your Own Chair!)</w:t>
            </w:r>
          </w:p>
          <w:p w14:paraId="65272E8A" w14:textId="078FA406" w:rsidR="00B93E3C" w:rsidRDefault="003A6CA6" w:rsidP="00B93E3C">
            <w:pPr>
              <w:pStyle w:val="Address"/>
              <w:rPr>
                <w:rFonts w:ascii="Calisto MT" w:hAnsi="Calisto MT"/>
                <w:color w:val="98259B"/>
              </w:rPr>
            </w:pPr>
            <w:r>
              <w:rPr>
                <w:rFonts w:ascii="Calisto MT" w:hAnsi="Calisto MT"/>
                <w:color w:val="98259B"/>
              </w:rPr>
              <w:t>Tickets Available Soon!</w:t>
            </w:r>
          </w:p>
          <w:p w14:paraId="3C3F97BA" w14:textId="29126EFE" w:rsidR="00B93E3C" w:rsidRPr="00C07EEB" w:rsidRDefault="00B93E3C" w:rsidP="00B93E3C">
            <w:pPr>
              <w:pStyle w:val="RSVP"/>
              <w:jc w:val="left"/>
              <w:rPr>
                <w:rFonts w:ascii="Calisto MT" w:hAnsi="Calisto MT"/>
              </w:rPr>
            </w:pPr>
          </w:p>
        </w:tc>
      </w:tr>
    </w:tbl>
    <w:p w14:paraId="3FDDB80C" w14:textId="77777777" w:rsidR="00024B92" w:rsidRPr="00C07EEB" w:rsidRDefault="00024B92" w:rsidP="005325F0">
      <w:pPr>
        <w:spacing w:before="0"/>
        <w:ind w:left="0"/>
        <w:rPr>
          <w:rFonts w:ascii="Calisto MT" w:hAnsi="Calisto MT"/>
        </w:rPr>
      </w:pPr>
    </w:p>
    <w:sectPr w:rsidR="00024B92" w:rsidRPr="00C07EEB" w:rsidSect="00B93E3C">
      <w:headerReference w:type="default" r:id="rId9"/>
      <w:headerReference w:type="first" r:id="rId10"/>
      <w:pgSz w:w="12240" w:h="15840"/>
      <w:pgMar w:top="2160" w:right="720" w:bottom="720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44904" w14:textId="77777777" w:rsidR="00316C13" w:rsidRDefault="00316C13">
      <w:pPr>
        <w:spacing w:before="0"/>
      </w:pPr>
      <w:r>
        <w:separator/>
      </w:r>
    </w:p>
  </w:endnote>
  <w:endnote w:type="continuationSeparator" w:id="0">
    <w:p w14:paraId="090709D7" w14:textId="77777777" w:rsidR="00316C13" w:rsidRDefault="00316C1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7D86" w14:textId="77777777" w:rsidR="00316C13" w:rsidRDefault="00316C13">
      <w:pPr>
        <w:spacing w:before="0"/>
      </w:pPr>
      <w:r>
        <w:separator/>
      </w:r>
    </w:p>
  </w:footnote>
  <w:footnote w:type="continuationSeparator" w:id="0">
    <w:p w14:paraId="22B090E7" w14:textId="77777777" w:rsidR="00316C13" w:rsidRDefault="00316C1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6165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B1570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5184EA" wp14:editId="2E09A21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785003" y="828136"/>
                          <a:ext cx="6349041" cy="87040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138687" y="1371599"/>
                          <a:ext cx="5520905" cy="74791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CA5D2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7850;top:8281;width:63490;height:87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1386;top:13715;width:55209;height:74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13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16C13"/>
    <w:rsid w:val="00323CAC"/>
    <w:rsid w:val="003742CB"/>
    <w:rsid w:val="003A6CA6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93E3C"/>
    <w:rsid w:val="00BD3DDD"/>
    <w:rsid w:val="00C07EEB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C11AB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86D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ni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2023-07-25T23:00:00Z</dcterms:created>
  <dcterms:modified xsi:type="dcterms:W3CDTF">2023-07-25T23:00:00Z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